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288" w:type="dxa"/>
        <w:tblBorders>
          <w:bottom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0"/>
      </w:tblGrid>
      <w:tr w:rsidR="00000000" w14:paraId="66D5EEAB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850" w:type="dxa"/>
            <w:vAlign w:val="center"/>
          </w:tcPr>
          <w:p w14:paraId="45ABB1EF" w14:textId="77777777" w:rsidR="00EC6D2B" w:rsidRDefault="00EC6D2B">
            <w:pPr>
              <w:rPr>
                <w:smallCaps w:val="0"/>
              </w:rPr>
            </w:pPr>
          </w:p>
        </w:tc>
      </w:tr>
    </w:tbl>
    <w:p w14:paraId="383215F3" w14:textId="77777777" w:rsidR="00EC6D2B" w:rsidRDefault="00EC6D2B">
      <w:pPr>
        <w:ind w:left="6372" w:firstLine="708"/>
        <w:rPr>
          <w:smallCaps w:val="0"/>
        </w:rPr>
      </w:pPr>
      <w:r>
        <w:rPr>
          <w:smallCaps w:val="0"/>
          <w:sz w:val="20"/>
        </w:rPr>
        <w:t>(Datum)</w:t>
      </w:r>
    </w:p>
    <w:p w14:paraId="7480E078" w14:textId="77777777" w:rsidR="00EC6D2B" w:rsidRDefault="00EC6D2B">
      <w:pPr>
        <w:rPr>
          <w:smallCaps w:val="0"/>
        </w:rPr>
      </w:pPr>
    </w:p>
    <w:p w14:paraId="0F304997" w14:textId="77777777" w:rsidR="00EC6D2B" w:rsidRDefault="00EC6D2B">
      <w:pPr>
        <w:rPr>
          <w:smallCaps w:val="0"/>
        </w:rPr>
      </w:pPr>
      <w:r>
        <w:rPr>
          <w:smallCaps w:val="0"/>
        </w:rPr>
        <w:t>An die</w:t>
      </w:r>
      <w:r>
        <w:rPr>
          <w:smallCaps w:val="0"/>
        </w:rPr>
        <w:tab/>
      </w:r>
    </w:p>
    <w:p w14:paraId="4A83F235" w14:textId="77777777" w:rsidR="00EC6D2B" w:rsidRDefault="00EC6D2B">
      <w:pPr>
        <w:rPr>
          <w:smallCaps w:val="0"/>
          <w:sz w:val="20"/>
        </w:rPr>
      </w:pPr>
      <w:r>
        <w:rPr>
          <w:smallCaps w:val="0"/>
        </w:rPr>
        <w:t>Stadtgemeinde Radenthein</w:t>
      </w:r>
    </w:p>
    <w:p w14:paraId="42EFB89D" w14:textId="77777777" w:rsidR="00EC6D2B" w:rsidRDefault="00EC6D2B">
      <w:pPr>
        <w:numPr>
          <w:ilvl w:val="0"/>
          <w:numId w:val="1"/>
        </w:numPr>
        <w:rPr>
          <w:smallCaps w:val="0"/>
        </w:rPr>
      </w:pPr>
      <w:r>
        <w:rPr>
          <w:smallCaps w:val="0"/>
        </w:rPr>
        <w:t>Bauamt</w:t>
      </w:r>
    </w:p>
    <w:p w14:paraId="018A4551" w14:textId="77777777" w:rsidR="00EC6D2B" w:rsidRDefault="00EC6D2B">
      <w:pPr>
        <w:rPr>
          <w:smallCaps w:val="0"/>
        </w:rPr>
      </w:pPr>
    </w:p>
    <w:p w14:paraId="3091E594" w14:textId="77777777" w:rsidR="00EC6D2B" w:rsidRDefault="00EC6D2B">
      <w:pPr>
        <w:rPr>
          <w:smallCaps w:val="0"/>
        </w:rPr>
      </w:pPr>
      <w:r>
        <w:rPr>
          <w:smallCaps w:val="0"/>
        </w:rPr>
        <w:t>Hauptstraße 65</w:t>
      </w:r>
    </w:p>
    <w:p w14:paraId="68213E99" w14:textId="77777777" w:rsidR="00EC6D2B" w:rsidRDefault="00EC6D2B">
      <w:pPr>
        <w:rPr>
          <w:smallCaps w:val="0"/>
        </w:rPr>
      </w:pPr>
      <w:r>
        <w:rPr>
          <w:smallCaps w:val="0"/>
        </w:rPr>
        <w:t>9545 Radenthein</w:t>
      </w:r>
    </w:p>
    <w:p w14:paraId="5E6B6522" w14:textId="77777777" w:rsidR="00EC6D2B" w:rsidRDefault="00EC6D2B">
      <w:pPr>
        <w:rPr>
          <w:smallCaps w:val="0"/>
        </w:rPr>
      </w:pPr>
    </w:p>
    <w:p w14:paraId="5913C0F0" w14:textId="77777777" w:rsidR="00EC6D2B" w:rsidRDefault="00EC6D2B">
      <w:pPr>
        <w:rPr>
          <w:smallCaps w:val="0"/>
        </w:rPr>
      </w:pPr>
      <w:r>
        <w:rPr>
          <w:b/>
          <w:smallCaps w:val="0"/>
          <w:u w:val="single"/>
        </w:rPr>
        <w:t>Betrifft:</w:t>
      </w:r>
      <w:r>
        <w:rPr>
          <w:smallCaps w:val="0"/>
        </w:rPr>
        <w:t xml:space="preserve"> Bauansuchen</w:t>
      </w:r>
    </w:p>
    <w:p w14:paraId="65DD8D21" w14:textId="77777777" w:rsidR="00EC6D2B" w:rsidRDefault="00EC6D2B">
      <w:pPr>
        <w:rPr>
          <w:smallCaps w:val="0"/>
        </w:rPr>
      </w:pPr>
    </w:p>
    <w:p w14:paraId="7F7C11F0" w14:textId="77777777" w:rsidR="00EC6D2B" w:rsidRDefault="00EC6D2B">
      <w:pPr>
        <w:jc w:val="both"/>
        <w:rPr>
          <w:smallCaps w:val="0"/>
        </w:rPr>
      </w:pPr>
      <w:r>
        <w:rPr>
          <w:smallCaps w:val="0"/>
        </w:rPr>
        <w:t>Ich (Wir) ersuche(n) den Herrn Bürgermeister der Stadtgemeinde Radenthein als Baubehörde I. Instanz um die Erteilung der Baugenehmigung des nachstehend angeführten Bauvorhabens:</w:t>
      </w:r>
    </w:p>
    <w:p w14:paraId="55C9140E" w14:textId="77777777" w:rsidR="00EC6D2B" w:rsidRDefault="00EC6D2B">
      <w:pPr>
        <w:jc w:val="both"/>
        <w:rPr>
          <w:smallCaps w:val="0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379"/>
      </w:tblGrid>
      <w:tr w:rsidR="00000000" w14:paraId="14042A1A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1E133E45" w14:textId="77777777" w:rsidR="00EC6D2B" w:rsidRDefault="00EC6D2B">
            <w:pPr>
              <w:spacing w:before="120" w:after="120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Name der(s) Bauwerber(s):</w:t>
            </w:r>
          </w:p>
        </w:tc>
        <w:tc>
          <w:tcPr>
            <w:tcW w:w="6379" w:type="dxa"/>
          </w:tcPr>
          <w:p w14:paraId="6348A718" w14:textId="77777777" w:rsidR="00EC6D2B" w:rsidRDefault="00EC6D2B">
            <w:pPr>
              <w:spacing w:before="120" w:after="120"/>
              <w:jc w:val="both"/>
              <w:rPr>
                <w:smallCaps w:val="0"/>
                <w:sz w:val="20"/>
              </w:rPr>
            </w:pPr>
          </w:p>
          <w:p w14:paraId="753F2F3D" w14:textId="77777777" w:rsidR="00EC6D2B" w:rsidRDefault="00EC6D2B">
            <w:pPr>
              <w:spacing w:before="120" w:after="120"/>
              <w:jc w:val="both"/>
              <w:rPr>
                <w:smallCaps w:val="0"/>
                <w:sz w:val="20"/>
              </w:rPr>
            </w:pPr>
          </w:p>
        </w:tc>
      </w:tr>
      <w:tr w:rsidR="00000000" w14:paraId="173BC22F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7ECFF37E" w14:textId="77777777" w:rsidR="00EC6D2B" w:rsidRDefault="00EC6D2B">
            <w:pPr>
              <w:spacing w:before="120" w:after="120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Anschrift der(s) Bauwerber(s):</w:t>
            </w:r>
          </w:p>
        </w:tc>
        <w:tc>
          <w:tcPr>
            <w:tcW w:w="6379" w:type="dxa"/>
          </w:tcPr>
          <w:p w14:paraId="0ABD36FE" w14:textId="77777777" w:rsidR="00EC6D2B" w:rsidRDefault="00EC6D2B">
            <w:pPr>
              <w:spacing w:before="120" w:after="120"/>
              <w:jc w:val="both"/>
              <w:rPr>
                <w:smallCaps w:val="0"/>
                <w:sz w:val="20"/>
              </w:rPr>
            </w:pPr>
          </w:p>
          <w:p w14:paraId="17F35876" w14:textId="77777777" w:rsidR="00EC6D2B" w:rsidRDefault="00EC6D2B">
            <w:pPr>
              <w:spacing w:before="120" w:after="120"/>
              <w:jc w:val="both"/>
              <w:rPr>
                <w:smallCaps w:val="0"/>
                <w:sz w:val="20"/>
              </w:rPr>
            </w:pPr>
          </w:p>
          <w:p w14:paraId="6D956475" w14:textId="77777777" w:rsidR="00EC6D2B" w:rsidRDefault="00EC6D2B">
            <w:pPr>
              <w:spacing w:before="120" w:after="120"/>
              <w:jc w:val="both"/>
              <w:rPr>
                <w:smallCaps w:val="0"/>
                <w:sz w:val="20"/>
              </w:rPr>
            </w:pPr>
          </w:p>
        </w:tc>
      </w:tr>
      <w:tr w:rsidR="00000000" w14:paraId="52B4753F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6A954B48" w14:textId="77777777" w:rsidR="00EC6D2B" w:rsidRDefault="00EC6D2B">
            <w:pPr>
              <w:spacing w:before="120" w:after="120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Telefonnummer:</w:t>
            </w:r>
          </w:p>
        </w:tc>
        <w:tc>
          <w:tcPr>
            <w:tcW w:w="6379" w:type="dxa"/>
          </w:tcPr>
          <w:p w14:paraId="7C75EA8F" w14:textId="77777777" w:rsidR="00EC6D2B" w:rsidRDefault="00EC6D2B">
            <w:pPr>
              <w:spacing w:before="120" w:after="120"/>
              <w:jc w:val="both"/>
              <w:rPr>
                <w:smallCaps w:val="0"/>
                <w:sz w:val="20"/>
              </w:rPr>
            </w:pPr>
          </w:p>
        </w:tc>
      </w:tr>
      <w:tr w:rsidR="00000000" w14:paraId="371D66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2"/>
          </w:tcPr>
          <w:p w14:paraId="7002D11E" w14:textId="77777777" w:rsidR="00EC6D2B" w:rsidRDefault="00EC6D2B">
            <w:pPr>
              <w:spacing w:before="120" w:after="120"/>
              <w:jc w:val="both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Bezeichnung des Bauortes:</w:t>
            </w:r>
          </w:p>
        </w:tc>
      </w:tr>
      <w:tr w:rsidR="00000000" w14:paraId="309DDE0D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14:paraId="7E029C30" w14:textId="77777777" w:rsidR="00EC6D2B" w:rsidRDefault="00EC6D2B">
            <w:pPr>
              <w:jc w:val="right"/>
              <w:rPr>
                <w:smallCaps w:val="0"/>
                <w:sz w:val="18"/>
              </w:rPr>
            </w:pPr>
            <w:r>
              <w:rPr>
                <w:smallCaps w:val="0"/>
                <w:sz w:val="18"/>
              </w:rPr>
              <w:t>Straße:</w:t>
            </w:r>
          </w:p>
        </w:tc>
        <w:tc>
          <w:tcPr>
            <w:tcW w:w="6379" w:type="dxa"/>
            <w:vAlign w:val="center"/>
          </w:tcPr>
          <w:p w14:paraId="452ED493" w14:textId="77777777" w:rsidR="00EC6D2B" w:rsidRDefault="00EC6D2B">
            <w:pPr>
              <w:spacing w:before="60" w:after="60"/>
              <w:jc w:val="both"/>
              <w:rPr>
                <w:smallCaps w:val="0"/>
                <w:sz w:val="20"/>
              </w:rPr>
            </w:pPr>
          </w:p>
        </w:tc>
      </w:tr>
      <w:tr w:rsidR="00000000" w14:paraId="41D71259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14:paraId="335C599D" w14:textId="77777777" w:rsidR="00EC6D2B" w:rsidRDefault="00EC6D2B">
            <w:pPr>
              <w:jc w:val="right"/>
              <w:rPr>
                <w:smallCaps w:val="0"/>
                <w:sz w:val="18"/>
              </w:rPr>
            </w:pPr>
            <w:r>
              <w:rPr>
                <w:smallCaps w:val="0"/>
                <w:sz w:val="18"/>
              </w:rPr>
              <w:t>Hausnummer:</w:t>
            </w:r>
          </w:p>
        </w:tc>
        <w:tc>
          <w:tcPr>
            <w:tcW w:w="6379" w:type="dxa"/>
            <w:vAlign w:val="center"/>
          </w:tcPr>
          <w:p w14:paraId="78E69B0C" w14:textId="77777777" w:rsidR="00EC6D2B" w:rsidRDefault="00EC6D2B">
            <w:pPr>
              <w:spacing w:before="60" w:after="60"/>
              <w:jc w:val="both"/>
              <w:rPr>
                <w:smallCaps w:val="0"/>
                <w:sz w:val="20"/>
              </w:rPr>
            </w:pPr>
          </w:p>
        </w:tc>
      </w:tr>
      <w:tr w:rsidR="00000000" w14:paraId="0EEEBCA0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14:paraId="72E7A4E3" w14:textId="77777777" w:rsidR="00EC6D2B" w:rsidRDefault="00EC6D2B">
            <w:pPr>
              <w:jc w:val="right"/>
              <w:rPr>
                <w:smallCaps w:val="0"/>
                <w:sz w:val="18"/>
              </w:rPr>
            </w:pPr>
            <w:r>
              <w:rPr>
                <w:smallCaps w:val="0"/>
                <w:sz w:val="18"/>
              </w:rPr>
              <w:t>Parzellen Nr.:</w:t>
            </w:r>
          </w:p>
        </w:tc>
        <w:tc>
          <w:tcPr>
            <w:tcW w:w="6379" w:type="dxa"/>
            <w:vAlign w:val="center"/>
          </w:tcPr>
          <w:p w14:paraId="3BADA063" w14:textId="77777777" w:rsidR="00EC6D2B" w:rsidRDefault="00EC6D2B">
            <w:pPr>
              <w:spacing w:before="60" w:after="60"/>
              <w:jc w:val="both"/>
              <w:rPr>
                <w:smallCaps w:val="0"/>
                <w:sz w:val="20"/>
              </w:rPr>
            </w:pPr>
          </w:p>
        </w:tc>
      </w:tr>
      <w:tr w:rsidR="00000000" w14:paraId="55AA06CA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14:paraId="77C7049D" w14:textId="77777777" w:rsidR="00EC6D2B" w:rsidRDefault="00EC6D2B">
            <w:pPr>
              <w:jc w:val="right"/>
              <w:rPr>
                <w:smallCaps w:val="0"/>
                <w:sz w:val="18"/>
              </w:rPr>
            </w:pPr>
            <w:r>
              <w:rPr>
                <w:smallCaps w:val="0"/>
                <w:sz w:val="18"/>
              </w:rPr>
              <w:t>Katastralgemeinde:</w:t>
            </w:r>
          </w:p>
        </w:tc>
        <w:tc>
          <w:tcPr>
            <w:tcW w:w="6379" w:type="dxa"/>
            <w:vAlign w:val="center"/>
          </w:tcPr>
          <w:p w14:paraId="2908E79C" w14:textId="77777777" w:rsidR="00EC6D2B" w:rsidRDefault="00EC6D2B">
            <w:pPr>
              <w:spacing w:before="60" w:after="60"/>
              <w:jc w:val="both"/>
              <w:rPr>
                <w:smallCaps w:val="0"/>
                <w:sz w:val="20"/>
              </w:rPr>
            </w:pPr>
          </w:p>
        </w:tc>
      </w:tr>
      <w:tr w:rsidR="00000000" w14:paraId="368EDC1A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76D35948" w14:textId="77777777" w:rsidR="00EC6D2B" w:rsidRDefault="00EC6D2B">
            <w:pPr>
              <w:spacing w:before="120" w:after="120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Name und Anschrift des Grundeigentümers:</w:t>
            </w:r>
          </w:p>
        </w:tc>
        <w:tc>
          <w:tcPr>
            <w:tcW w:w="6379" w:type="dxa"/>
          </w:tcPr>
          <w:p w14:paraId="2515208F" w14:textId="77777777" w:rsidR="00EC6D2B" w:rsidRDefault="00EC6D2B">
            <w:pPr>
              <w:spacing w:before="120" w:after="120"/>
              <w:jc w:val="both"/>
              <w:rPr>
                <w:smallCaps w:val="0"/>
                <w:sz w:val="20"/>
              </w:rPr>
            </w:pPr>
          </w:p>
        </w:tc>
      </w:tr>
      <w:tr w:rsidR="00000000" w14:paraId="0D0AB2EB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219E963B" w14:textId="77777777" w:rsidR="00EC6D2B" w:rsidRDefault="00EC6D2B">
            <w:pPr>
              <w:spacing w:before="120" w:after="120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Name und Anschrift des Grundstücksmiteigentümers:</w:t>
            </w:r>
          </w:p>
        </w:tc>
        <w:tc>
          <w:tcPr>
            <w:tcW w:w="6379" w:type="dxa"/>
          </w:tcPr>
          <w:p w14:paraId="5BF62588" w14:textId="77777777" w:rsidR="00EC6D2B" w:rsidRDefault="00EC6D2B">
            <w:pPr>
              <w:spacing w:before="120" w:after="120"/>
              <w:jc w:val="both"/>
              <w:rPr>
                <w:smallCaps w:val="0"/>
                <w:sz w:val="20"/>
              </w:rPr>
            </w:pPr>
          </w:p>
        </w:tc>
      </w:tr>
      <w:tr w:rsidR="00000000" w14:paraId="7F68B306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6E7E930C" w14:textId="77777777" w:rsidR="00EC6D2B" w:rsidRDefault="00EC6D2B">
            <w:pPr>
              <w:spacing w:before="120" w:after="120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Name und Anschrift des Eigentümers eines Superädifikates:</w:t>
            </w:r>
          </w:p>
        </w:tc>
        <w:tc>
          <w:tcPr>
            <w:tcW w:w="6379" w:type="dxa"/>
          </w:tcPr>
          <w:p w14:paraId="08DC1D9D" w14:textId="77777777" w:rsidR="00EC6D2B" w:rsidRDefault="00EC6D2B">
            <w:pPr>
              <w:spacing w:before="120" w:after="120"/>
              <w:jc w:val="both"/>
              <w:rPr>
                <w:smallCaps w:val="0"/>
                <w:sz w:val="20"/>
              </w:rPr>
            </w:pPr>
          </w:p>
        </w:tc>
      </w:tr>
      <w:tr w:rsidR="00000000" w14:paraId="6FBC401E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6EA8E6B6" w14:textId="77777777" w:rsidR="00EC6D2B" w:rsidRDefault="00EC6D2B">
            <w:pPr>
              <w:spacing w:before="120" w:after="120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Angabe über Art, Umfang und Verwendung des Bauvorhabens:</w:t>
            </w:r>
          </w:p>
          <w:p w14:paraId="60A7C5EE" w14:textId="77777777" w:rsidR="00EC6D2B" w:rsidRDefault="00EC6D2B">
            <w:pPr>
              <w:rPr>
                <w:smallCaps w:val="0"/>
                <w:sz w:val="20"/>
              </w:rPr>
            </w:pPr>
            <w:r>
              <w:rPr>
                <w:smallCaps w:val="0"/>
                <w:sz w:val="16"/>
              </w:rPr>
              <w:t>(Neu-, Zu-, Umbau u. dgl.)</w:t>
            </w:r>
            <w:r>
              <w:rPr>
                <w:smallCaps w:val="0"/>
                <w:sz w:val="20"/>
              </w:rPr>
              <w:t xml:space="preserve"> </w:t>
            </w:r>
          </w:p>
        </w:tc>
        <w:tc>
          <w:tcPr>
            <w:tcW w:w="6379" w:type="dxa"/>
          </w:tcPr>
          <w:p w14:paraId="1F61385E" w14:textId="77777777" w:rsidR="00EC6D2B" w:rsidRDefault="00EC6D2B">
            <w:pPr>
              <w:spacing w:before="120" w:after="120"/>
              <w:jc w:val="both"/>
              <w:rPr>
                <w:smallCaps w:val="0"/>
                <w:sz w:val="20"/>
              </w:rPr>
            </w:pPr>
          </w:p>
        </w:tc>
      </w:tr>
      <w:tr w:rsidR="00000000" w14:paraId="7455461E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23F4B42A" w14:textId="77777777" w:rsidR="00EC6D2B" w:rsidRDefault="00EC6D2B">
            <w:pPr>
              <w:spacing w:before="120" w:after="120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Name und Anschrift des Planverfassers:</w:t>
            </w:r>
          </w:p>
        </w:tc>
        <w:tc>
          <w:tcPr>
            <w:tcW w:w="6379" w:type="dxa"/>
          </w:tcPr>
          <w:p w14:paraId="7DB06D12" w14:textId="77777777" w:rsidR="00EC6D2B" w:rsidRDefault="00EC6D2B">
            <w:pPr>
              <w:spacing w:before="120" w:after="120"/>
              <w:jc w:val="both"/>
              <w:rPr>
                <w:smallCaps w:val="0"/>
                <w:sz w:val="20"/>
              </w:rPr>
            </w:pPr>
          </w:p>
        </w:tc>
      </w:tr>
      <w:tr w:rsidR="00000000" w14:paraId="0F57E809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066FF366" w14:textId="77777777" w:rsidR="00EC6D2B" w:rsidRDefault="00EC6D2B">
            <w:pPr>
              <w:spacing w:before="120" w:after="120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Name und Anschrift des Bauleiters:</w:t>
            </w:r>
          </w:p>
          <w:p w14:paraId="0FD94555" w14:textId="77777777" w:rsidR="00EC6D2B" w:rsidRDefault="00EC6D2B">
            <w:pPr>
              <w:rPr>
                <w:smallCaps w:val="0"/>
                <w:sz w:val="20"/>
              </w:rPr>
            </w:pPr>
            <w:r>
              <w:rPr>
                <w:smallCaps w:val="0"/>
                <w:sz w:val="16"/>
              </w:rPr>
              <w:t>(sofern bereits bekannt)</w:t>
            </w:r>
          </w:p>
        </w:tc>
        <w:tc>
          <w:tcPr>
            <w:tcW w:w="6379" w:type="dxa"/>
          </w:tcPr>
          <w:p w14:paraId="1D4586FA" w14:textId="77777777" w:rsidR="00EC6D2B" w:rsidRDefault="00EC6D2B">
            <w:pPr>
              <w:spacing w:before="120" w:after="120"/>
              <w:jc w:val="both"/>
              <w:rPr>
                <w:smallCaps w:val="0"/>
                <w:sz w:val="20"/>
              </w:rPr>
            </w:pPr>
          </w:p>
        </w:tc>
      </w:tr>
    </w:tbl>
    <w:p w14:paraId="3A6D5220" w14:textId="77777777" w:rsidR="00EC6D2B" w:rsidRDefault="00EC6D2B">
      <w:pPr>
        <w:rPr>
          <w:smallCaps w:val="0"/>
          <w:sz w:val="20"/>
        </w:rPr>
        <w:sectPr w:rsidR="00000000">
          <w:headerReference w:type="default" r:id="rId7"/>
          <w:pgSz w:w="11906" w:h="16838"/>
          <w:pgMar w:top="1417" w:right="1417" w:bottom="1134" w:left="1417" w:header="720" w:footer="720" w:gutter="0"/>
          <w:cols w:space="720"/>
        </w:sect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114"/>
        <w:gridCol w:w="2237"/>
        <w:gridCol w:w="4304"/>
      </w:tblGrid>
      <w:tr w:rsidR="00000000" w14:paraId="4F1D9F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45997" w14:textId="77777777" w:rsidR="00EC6D2B" w:rsidRDefault="00EC6D2B">
            <w:pPr>
              <w:spacing w:before="120" w:after="120"/>
              <w:jc w:val="both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lastRenderedPageBreak/>
              <w:t>Verzeichnis der Anrainer:</w:t>
            </w:r>
          </w:p>
        </w:tc>
      </w:tr>
      <w:tr w:rsidR="00000000" w14:paraId="1CC0397F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3243C" w14:textId="77777777" w:rsidR="00EC6D2B" w:rsidRDefault="00EC6D2B">
            <w:pPr>
              <w:jc w:val="center"/>
              <w:rPr>
                <w:smallCaps w:val="0"/>
                <w:sz w:val="16"/>
              </w:rPr>
            </w:pPr>
            <w:r>
              <w:rPr>
                <w:smallCaps w:val="0"/>
                <w:sz w:val="16"/>
              </w:rPr>
              <w:t>Grundstücksnummer:</w:t>
            </w: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1E5B7" w14:textId="77777777" w:rsidR="00EC6D2B" w:rsidRDefault="00EC6D2B">
            <w:pPr>
              <w:jc w:val="center"/>
              <w:rPr>
                <w:smallCaps w:val="0"/>
                <w:sz w:val="16"/>
              </w:rPr>
            </w:pPr>
            <w:r>
              <w:rPr>
                <w:smallCaps w:val="0"/>
                <w:sz w:val="16"/>
              </w:rPr>
              <w:t>Name: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6881A" w14:textId="77777777" w:rsidR="00EC6D2B" w:rsidRDefault="00EC6D2B">
            <w:pPr>
              <w:jc w:val="center"/>
              <w:rPr>
                <w:smallCaps w:val="0"/>
                <w:sz w:val="16"/>
              </w:rPr>
            </w:pPr>
            <w:r>
              <w:rPr>
                <w:smallCaps w:val="0"/>
                <w:sz w:val="16"/>
              </w:rPr>
              <w:t>Anschrift:</w:t>
            </w:r>
          </w:p>
        </w:tc>
      </w:tr>
      <w:tr w:rsidR="00000000" w14:paraId="1FE7CF5F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A6DEB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78D5D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C6FD14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59B78C0D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B2098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E19B9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D9205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2336415D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4BE70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AC83A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FFE29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20843494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657C9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2B368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95A26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3E3239C2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1E444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EB7A8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86F4A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5AAD23A8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E9315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D4AAC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66B40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3ED910A9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DC0B8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720C5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0FBCE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6904DD2E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102EE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A2EA4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C1CAC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1AB78D3A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620B9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25271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18EFE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16C2CAF3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1B394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2EF82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B37A6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2E1C35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098A1" w14:textId="77777777" w:rsidR="00EC6D2B" w:rsidRDefault="00EC6D2B">
            <w:pPr>
              <w:spacing w:before="120" w:after="120"/>
              <w:rPr>
                <w:smallCaps w:val="0"/>
                <w:sz w:val="16"/>
              </w:rPr>
            </w:pPr>
            <w:r>
              <w:rPr>
                <w:smallCaps w:val="0"/>
                <w:sz w:val="20"/>
              </w:rPr>
              <w:t>Verzeichnis der Beteiligten (Leitungsberechtigte etc.):</w:t>
            </w:r>
          </w:p>
        </w:tc>
      </w:tr>
      <w:tr w:rsidR="00000000" w14:paraId="29A0BB9F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AAC1D" w14:textId="77777777" w:rsidR="00EC6D2B" w:rsidRDefault="00EC6D2B">
            <w:pPr>
              <w:jc w:val="center"/>
              <w:rPr>
                <w:smallCaps w:val="0"/>
                <w:sz w:val="16"/>
              </w:rPr>
            </w:pPr>
            <w:r>
              <w:rPr>
                <w:smallCaps w:val="0"/>
                <w:sz w:val="16"/>
              </w:rPr>
              <w:t>Grundstücksnummer:</w:t>
            </w: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985B0" w14:textId="77777777" w:rsidR="00EC6D2B" w:rsidRDefault="00EC6D2B">
            <w:pPr>
              <w:jc w:val="center"/>
              <w:rPr>
                <w:smallCaps w:val="0"/>
                <w:sz w:val="16"/>
              </w:rPr>
            </w:pPr>
            <w:r>
              <w:rPr>
                <w:smallCaps w:val="0"/>
                <w:sz w:val="16"/>
              </w:rPr>
              <w:t>Name:</w:t>
            </w: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A90C5" w14:textId="77777777" w:rsidR="00EC6D2B" w:rsidRDefault="00EC6D2B">
            <w:pPr>
              <w:jc w:val="center"/>
              <w:rPr>
                <w:smallCaps w:val="0"/>
                <w:sz w:val="16"/>
              </w:rPr>
            </w:pPr>
            <w:r>
              <w:rPr>
                <w:smallCaps w:val="0"/>
                <w:sz w:val="16"/>
              </w:rPr>
              <w:t>Anschrift:</w:t>
            </w:r>
          </w:p>
        </w:tc>
      </w:tr>
      <w:tr w:rsidR="00000000" w14:paraId="5C7F7BC0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A8560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B79B5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8F9AF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466725E0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B520A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70294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AC368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4AF77466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4EBF2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CABF5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DB862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68142B4E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93D02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621EF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0AE1B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70EE7F57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E45F2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E435C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AF038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62D83D75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81522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F7BD0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DB8D2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667B07D7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AA44C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33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DB593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  <w:tc>
          <w:tcPr>
            <w:tcW w:w="4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BAA8F" w14:textId="77777777" w:rsidR="00EC6D2B" w:rsidRDefault="00EC6D2B">
            <w:pPr>
              <w:spacing w:before="120" w:after="120"/>
              <w:jc w:val="center"/>
              <w:rPr>
                <w:smallCaps w:val="0"/>
                <w:sz w:val="16"/>
              </w:rPr>
            </w:pPr>
          </w:p>
        </w:tc>
      </w:tr>
      <w:tr w:rsidR="00000000" w14:paraId="29F817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7" w:type="dxa"/>
            <w:gridSpan w:val="2"/>
          </w:tcPr>
          <w:p w14:paraId="18E89F6B" w14:textId="77777777" w:rsidR="00EC6D2B" w:rsidRDefault="00EC6D2B">
            <w:pPr>
              <w:rPr>
                <w:smallCaps w:val="0"/>
                <w:sz w:val="20"/>
              </w:rPr>
            </w:pPr>
          </w:p>
        </w:tc>
        <w:tc>
          <w:tcPr>
            <w:tcW w:w="6541" w:type="dxa"/>
            <w:gridSpan w:val="2"/>
            <w:vMerge w:val="restart"/>
          </w:tcPr>
          <w:p w14:paraId="2F389D52" w14:textId="77777777" w:rsidR="00EC6D2B" w:rsidRDefault="00EC6D2B">
            <w:pPr>
              <w:jc w:val="both"/>
              <w:rPr>
                <w:smallCaps w:val="0"/>
                <w:sz w:val="20"/>
              </w:rPr>
            </w:pPr>
          </w:p>
        </w:tc>
      </w:tr>
      <w:tr w:rsidR="00000000" w14:paraId="33A198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7" w:type="dxa"/>
            <w:gridSpan w:val="2"/>
          </w:tcPr>
          <w:p w14:paraId="2DA1B305" w14:textId="77777777" w:rsidR="00EC6D2B" w:rsidRDefault="00EC6D2B">
            <w:pPr>
              <w:rPr>
                <w:smallCaps w:val="0"/>
                <w:sz w:val="20"/>
              </w:rPr>
            </w:pPr>
            <w:r>
              <w:rPr>
                <w:smallCaps w:val="0"/>
                <w:sz w:val="20"/>
                <w:u w:val="single"/>
              </w:rPr>
              <w:t>Beilagen:</w:t>
            </w:r>
          </w:p>
        </w:tc>
        <w:tc>
          <w:tcPr>
            <w:tcW w:w="6541" w:type="dxa"/>
            <w:gridSpan w:val="2"/>
            <w:vMerge/>
          </w:tcPr>
          <w:p w14:paraId="2F5D9172" w14:textId="77777777" w:rsidR="00EC6D2B" w:rsidRDefault="00EC6D2B">
            <w:pPr>
              <w:jc w:val="both"/>
              <w:rPr>
                <w:smallCaps w:val="0"/>
                <w:sz w:val="20"/>
              </w:rPr>
            </w:pPr>
          </w:p>
        </w:tc>
      </w:tr>
      <w:tr w:rsidR="00000000" w14:paraId="5EDD47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7" w:type="dxa"/>
            <w:gridSpan w:val="2"/>
          </w:tcPr>
          <w:p w14:paraId="5975C0F9" w14:textId="77777777" w:rsidR="00EC6D2B" w:rsidRDefault="00EC6D2B">
            <w:pPr>
              <w:rPr>
                <w:smallCaps w:val="0"/>
                <w:sz w:val="20"/>
              </w:rPr>
            </w:pPr>
          </w:p>
        </w:tc>
        <w:tc>
          <w:tcPr>
            <w:tcW w:w="6541" w:type="dxa"/>
            <w:gridSpan w:val="2"/>
            <w:vMerge/>
          </w:tcPr>
          <w:p w14:paraId="157905B9" w14:textId="77777777" w:rsidR="00EC6D2B" w:rsidRDefault="00EC6D2B">
            <w:pPr>
              <w:jc w:val="both"/>
              <w:rPr>
                <w:smallCaps w:val="0"/>
                <w:sz w:val="20"/>
              </w:rPr>
            </w:pPr>
          </w:p>
        </w:tc>
      </w:tr>
      <w:tr w:rsidR="00000000" w14:paraId="57C413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7" w:type="dxa"/>
            <w:gridSpan w:val="2"/>
          </w:tcPr>
          <w:p w14:paraId="6A1E0287" w14:textId="77777777" w:rsidR="00EC6D2B" w:rsidRDefault="00EC6D2B">
            <w:pPr>
              <w:rPr>
                <w:smallCaps w:val="0"/>
                <w:sz w:val="20"/>
              </w:rPr>
            </w:pPr>
          </w:p>
        </w:tc>
        <w:tc>
          <w:tcPr>
            <w:tcW w:w="6541" w:type="dxa"/>
            <w:gridSpan w:val="2"/>
            <w:vMerge/>
          </w:tcPr>
          <w:p w14:paraId="1C53D94D" w14:textId="77777777" w:rsidR="00EC6D2B" w:rsidRDefault="00EC6D2B">
            <w:pPr>
              <w:jc w:val="both"/>
              <w:rPr>
                <w:smallCaps w:val="0"/>
                <w:sz w:val="20"/>
              </w:rPr>
            </w:pPr>
          </w:p>
        </w:tc>
      </w:tr>
      <w:tr w:rsidR="00000000" w14:paraId="0F9213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7" w:type="dxa"/>
            <w:gridSpan w:val="2"/>
          </w:tcPr>
          <w:p w14:paraId="18385520" w14:textId="77777777" w:rsidR="00EC6D2B" w:rsidRDefault="00EC6D2B">
            <w:pPr>
              <w:rPr>
                <w:smallCaps w:val="0"/>
                <w:sz w:val="20"/>
              </w:rPr>
            </w:pPr>
          </w:p>
        </w:tc>
        <w:tc>
          <w:tcPr>
            <w:tcW w:w="6541" w:type="dxa"/>
            <w:gridSpan w:val="2"/>
            <w:vMerge/>
          </w:tcPr>
          <w:p w14:paraId="44266233" w14:textId="77777777" w:rsidR="00EC6D2B" w:rsidRDefault="00EC6D2B">
            <w:pPr>
              <w:rPr>
                <w:smallCaps w:val="0"/>
                <w:sz w:val="20"/>
              </w:rPr>
            </w:pPr>
          </w:p>
        </w:tc>
      </w:tr>
      <w:tr w:rsidR="00000000" w14:paraId="6E2AC8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7" w:type="dxa"/>
            <w:gridSpan w:val="2"/>
          </w:tcPr>
          <w:p w14:paraId="7202C839" w14:textId="77777777" w:rsidR="00EC6D2B" w:rsidRDefault="00EC6D2B">
            <w:pPr>
              <w:rPr>
                <w:smallCaps w:val="0"/>
                <w:sz w:val="20"/>
              </w:rPr>
            </w:pPr>
          </w:p>
        </w:tc>
        <w:tc>
          <w:tcPr>
            <w:tcW w:w="6541" w:type="dxa"/>
            <w:gridSpan w:val="2"/>
            <w:vMerge/>
          </w:tcPr>
          <w:p w14:paraId="6FC831C8" w14:textId="77777777" w:rsidR="00EC6D2B" w:rsidRDefault="00EC6D2B">
            <w:pPr>
              <w:rPr>
                <w:smallCaps w:val="0"/>
                <w:sz w:val="20"/>
              </w:rPr>
            </w:pPr>
          </w:p>
        </w:tc>
      </w:tr>
      <w:tr w:rsidR="00000000" w14:paraId="23BE49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7" w:type="dxa"/>
            <w:gridSpan w:val="2"/>
          </w:tcPr>
          <w:p w14:paraId="7A515687" w14:textId="77777777" w:rsidR="00EC6D2B" w:rsidRDefault="00EC6D2B">
            <w:pPr>
              <w:rPr>
                <w:smallCaps w:val="0"/>
                <w:sz w:val="20"/>
              </w:rPr>
            </w:pPr>
          </w:p>
        </w:tc>
        <w:tc>
          <w:tcPr>
            <w:tcW w:w="6541" w:type="dxa"/>
            <w:gridSpan w:val="2"/>
            <w:vMerge/>
          </w:tcPr>
          <w:p w14:paraId="1D716F0F" w14:textId="77777777" w:rsidR="00EC6D2B" w:rsidRDefault="00EC6D2B">
            <w:pPr>
              <w:rPr>
                <w:smallCaps w:val="0"/>
                <w:sz w:val="20"/>
              </w:rPr>
            </w:pPr>
          </w:p>
        </w:tc>
      </w:tr>
      <w:tr w:rsidR="00000000" w14:paraId="7EFA8A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7" w:type="dxa"/>
            <w:gridSpan w:val="2"/>
          </w:tcPr>
          <w:p w14:paraId="560BE114" w14:textId="77777777" w:rsidR="00EC6D2B" w:rsidRDefault="00EC6D2B">
            <w:pPr>
              <w:rPr>
                <w:smallCaps w:val="0"/>
                <w:sz w:val="20"/>
              </w:rPr>
            </w:pPr>
          </w:p>
        </w:tc>
        <w:tc>
          <w:tcPr>
            <w:tcW w:w="6541" w:type="dxa"/>
            <w:gridSpan w:val="2"/>
            <w:vMerge/>
          </w:tcPr>
          <w:p w14:paraId="20C6A026" w14:textId="77777777" w:rsidR="00EC6D2B" w:rsidRDefault="00EC6D2B">
            <w:pPr>
              <w:rPr>
                <w:smallCaps w:val="0"/>
                <w:sz w:val="20"/>
              </w:rPr>
            </w:pPr>
          </w:p>
        </w:tc>
      </w:tr>
      <w:tr w:rsidR="00000000" w14:paraId="19ED53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7" w:type="dxa"/>
            <w:gridSpan w:val="2"/>
          </w:tcPr>
          <w:p w14:paraId="6C92C46B" w14:textId="77777777" w:rsidR="00EC6D2B" w:rsidRDefault="00EC6D2B">
            <w:pPr>
              <w:rPr>
                <w:smallCaps w:val="0"/>
                <w:sz w:val="20"/>
              </w:rPr>
            </w:pPr>
          </w:p>
        </w:tc>
        <w:tc>
          <w:tcPr>
            <w:tcW w:w="6541" w:type="dxa"/>
            <w:gridSpan w:val="2"/>
            <w:vMerge/>
          </w:tcPr>
          <w:p w14:paraId="55863D5F" w14:textId="77777777" w:rsidR="00EC6D2B" w:rsidRDefault="00EC6D2B">
            <w:pPr>
              <w:rPr>
                <w:smallCaps w:val="0"/>
                <w:sz w:val="20"/>
              </w:rPr>
            </w:pPr>
          </w:p>
        </w:tc>
      </w:tr>
      <w:tr w:rsidR="00000000" w14:paraId="072E7D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7" w:type="dxa"/>
            <w:gridSpan w:val="2"/>
          </w:tcPr>
          <w:p w14:paraId="409B0F3A" w14:textId="77777777" w:rsidR="00EC6D2B" w:rsidRDefault="00EC6D2B">
            <w:pPr>
              <w:rPr>
                <w:smallCaps w:val="0"/>
                <w:sz w:val="20"/>
              </w:rPr>
            </w:pPr>
          </w:p>
        </w:tc>
        <w:tc>
          <w:tcPr>
            <w:tcW w:w="6541" w:type="dxa"/>
            <w:gridSpan w:val="2"/>
            <w:vMerge/>
          </w:tcPr>
          <w:p w14:paraId="17A3EFAD" w14:textId="77777777" w:rsidR="00EC6D2B" w:rsidRDefault="00EC6D2B">
            <w:pPr>
              <w:rPr>
                <w:smallCaps w:val="0"/>
                <w:sz w:val="20"/>
              </w:rPr>
            </w:pPr>
          </w:p>
        </w:tc>
      </w:tr>
      <w:tr w:rsidR="00000000" w14:paraId="069F80D1" w14:textId="77777777">
        <w:tblPrEx>
          <w:tblCellMar>
            <w:top w:w="0" w:type="dxa"/>
            <w:bottom w:w="0" w:type="dxa"/>
          </w:tblCellMar>
        </w:tblPrEx>
        <w:tc>
          <w:tcPr>
            <w:tcW w:w="2957" w:type="dxa"/>
            <w:gridSpan w:val="2"/>
          </w:tcPr>
          <w:p w14:paraId="1DA05697" w14:textId="77777777" w:rsidR="00EC6D2B" w:rsidRDefault="00EC6D2B">
            <w:pPr>
              <w:rPr>
                <w:smallCaps w:val="0"/>
                <w:sz w:val="20"/>
              </w:rPr>
            </w:pPr>
          </w:p>
        </w:tc>
        <w:tc>
          <w:tcPr>
            <w:tcW w:w="6541" w:type="dxa"/>
            <w:gridSpan w:val="2"/>
          </w:tcPr>
          <w:p w14:paraId="2B26B2A0" w14:textId="77777777" w:rsidR="00EC6D2B" w:rsidRDefault="00EC6D2B">
            <w:pPr>
              <w:jc w:val="center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......................................................................</w:t>
            </w:r>
          </w:p>
        </w:tc>
      </w:tr>
      <w:tr w:rsidR="00000000" w14:paraId="759C9120" w14:textId="77777777">
        <w:tblPrEx>
          <w:tblCellMar>
            <w:top w:w="0" w:type="dxa"/>
            <w:bottom w:w="0" w:type="dxa"/>
          </w:tblCellMar>
        </w:tblPrEx>
        <w:tc>
          <w:tcPr>
            <w:tcW w:w="2957" w:type="dxa"/>
            <w:gridSpan w:val="2"/>
          </w:tcPr>
          <w:p w14:paraId="301D797D" w14:textId="77777777" w:rsidR="00EC6D2B" w:rsidRDefault="00EC6D2B">
            <w:pPr>
              <w:rPr>
                <w:smallCaps w:val="0"/>
                <w:sz w:val="20"/>
              </w:rPr>
            </w:pPr>
          </w:p>
        </w:tc>
        <w:tc>
          <w:tcPr>
            <w:tcW w:w="6541" w:type="dxa"/>
            <w:gridSpan w:val="2"/>
          </w:tcPr>
          <w:p w14:paraId="75CA86A6" w14:textId="77777777" w:rsidR="00EC6D2B" w:rsidRDefault="00EC6D2B">
            <w:pPr>
              <w:jc w:val="center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Unterschrift der(s) Bauwerber(s):</w:t>
            </w:r>
          </w:p>
        </w:tc>
      </w:tr>
    </w:tbl>
    <w:p w14:paraId="12787E86" w14:textId="77777777" w:rsidR="00EC6D2B" w:rsidRDefault="00EC6D2B">
      <w:pPr>
        <w:jc w:val="both"/>
        <w:rPr>
          <w:smallCaps w:val="0"/>
        </w:rPr>
      </w:pPr>
    </w:p>
    <w:p w14:paraId="339AA4EF" w14:textId="77777777" w:rsidR="00EC6D2B" w:rsidRDefault="00EC6D2B">
      <w:pPr>
        <w:jc w:val="both"/>
        <w:rPr>
          <w:smallCaps w:val="0"/>
        </w:rPr>
      </w:pPr>
    </w:p>
    <w:p w14:paraId="4EB63EE3" w14:textId="77777777" w:rsidR="00EC6D2B" w:rsidRDefault="00EC6D2B">
      <w:pPr>
        <w:jc w:val="both"/>
        <w:rPr>
          <w:smallCaps w:val="0"/>
        </w:rPr>
      </w:pPr>
      <w:r>
        <w:rPr>
          <w:smallCaps w:val="0"/>
        </w:rPr>
        <w:t>Ich (Wir) bitten um positive Erledigung meines (unseres) Ansuchens.</w:t>
      </w:r>
    </w:p>
    <w:p w14:paraId="4097710B" w14:textId="77777777" w:rsidR="00EC6D2B" w:rsidRDefault="00EC6D2B">
      <w:pPr>
        <w:jc w:val="both"/>
        <w:rPr>
          <w:smallCaps w:val="0"/>
        </w:rPr>
      </w:pPr>
    </w:p>
    <w:p w14:paraId="0CD88007" w14:textId="77777777" w:rsidR="00EC6D2B" w:rsidRDefault="00EC6D2B">
      <w:pPr>
        <w:jc w:val="both"/>
        <w:rPr>
          <w:smallCaps w:val="0"/>
        </w:rPr>
      </w:pPr>
      <w:r>
        <w:rPr>
          <w:smallCaps w:val="0"/>
        </w:rPr>
        <w:tab/>
      </w:r>
      <w:r>
        <w:rPr>
          <w:smallCaps w:val="0"/>
        </w:rPr>
        <w:tab/>
      </w:r>
      <w:r>
        <w:rPr>
          <w:smallCaps w:val="0"/>
        </w:rPr>
        <w:tab/>
      </w:r>
      <w:r>
        <w:rPr>
          <w:smallCaps w:val="0"/>
        </w:rPr>
        <w:tab/>
      </w:r>
      <w:r>
        <w:rPr>
          <w:smallCaps w:val="0"/>
        </w:rPr>
        <w:tab/>
      </w:r>
      <w:r>
        <w:rPr>
          <w:smallCaps w:val="0"/>
        </w:rPr>
        <w:tab/>
      </w:r>
      <w:r>
        <w:rPr>
          <w:smallCaps w:val="0"/>
        </w:rPr>
        <w:tab/>
      </w:r>
      <w:r>
        <w:rPr>
          <w:smallCaps w:val="0"/>
        </w:rPr>
        <w:tab/>
      </w:r>
      <w:r>
        <w:rPr>
          <w:smallCaps w:val="0"/>
        </w:rPr>
        <w:tab/>
        <w:t>Mit freundlichen Grüßen</w:t>
      </w:r>
    </w:p>
    <w:p w14:paraId="68B43587" w14:textId="77777777" w:rsidR="00EC6D2B" w:rsidRDefault="00EC6D2B">
      <w:pPr>
        <w:jc w:val="both"/>
        <w:rPr>
          <w:smallCaps w:val="0"/>
        </w:rPr>
      </w:pPr>
    </w:p>
    <w:p w14:paraId="64766398" w14:textId="77777777" w:rsidR="00EC6D2B" w:rsidRDefault="00EC6D2B">
      <w:pPr>
        <w:jc w:val="both"/>
        <w:rPr>
          <w:smallCaps w:val="0"/>
        </w:rPr>
      </w:pPr>
    </w:p>
    <w:p w14:paraId="2CD7991C" w14:textId="77777777" w:rsidR="00EC6D2B" w:rsidRDefault="00EC6D2B">
      <w:pPr>
        <w:jc w:val="both"/>
        <w:rPr>
          <w:smallCaps w:val="0"/>
        </w:rPr>
      </w:pPr>
      <w:r>
        <w:rPr>
          <w:smallCaps w:val="0"/>
        </w:rPr>
        <w:tab/>
      </w:r>
      <w:r>
        <w:rPr>
          <w:smallCaps w:val="0"/>
        </w:rPr>
        <w:tab/>
      </w:r>
      <w:r>
        <w:rPr>
          <w:smallCaps w:val="0"/>
        </w:rPr>
        <w:tab/>
      </w:r>
      <w:r>
        <w:rPr>
          <w:smallCaps w:val="0"/>
        </w:rPr>
        <w:tab/>
      </w:r>
      <w:r>
        <w:rPr>
          <w:smallCaps w:val="0"/>
        </w:rPr>
        <w:tab/>
      </w:r>
      <w:r>
        <w:rPr>
          <w:smallCaps w:val="0"/>
        </w:rPr>
        <w:tab/>
      </w:r>
      <w:r>
        <w:rPr>
          <w:smallCaps w:val="0"/>
        </w:rPr>
        <w:tab/>
      </w:r>
      <w:r>
        <w:rPr>
          <w:smallCaps w:val="0"/>
        </w:rPr>
        <w:tab/>
      </w:r>
      <w:r>
        <w:rPr>
          <w:smallCaps w:val="0"/>
        </w:rPr>
        <w:tab/>
        <w:t>.......................................</w:t>
      </w:r>
    </w:p>
    <w:sectPr w:rsidR="00000000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E2752" w14:textId="77777777" w:rsidR="00EC6D2B" w:rsidRDefault="00EC6D2B">
      <w:r>
        <w:separator/>
      </w:r>
    </w:p>
  </w:endnote>
  <w:endnote w:type="continuationSeparator" w:id="0">
    <w:p w14:paraId="1F805CF8" w14:textId="77777777" w:rsidR="00EC6D2B" w:rsidRDefault="00EC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9874F" w14:textId="77777777" w:rsidR="00EC6D2B" w:rsidRDefault="00EC6D2B">
      <w:r>
        <w:separator/>
      </w:r>
    </w:p>
  </w:footnote>
  <w:footnote w:type="continuationSeparator" w:id="0">
    <w:p w14:paraId="5BB84EBB" w14:textId="77777777" w:rsidR="00EC6D2B" w:rsidRDefault="00EC6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33079" w14:textId="77777777" w:rsidR="00EC6D2B" w:rsidRDefault="00EC6D2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99499246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50"/>
    <w:rsid w:val="00190650"/>
    <w:rsid w:val="00850592"/>
    <w:rsid w:val="00EC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2F461"/>
  <w15:chartTrackingRefBased/>
  <w15:docId w15:val="{DF81F409-CB21-4BC3-A001-984F15DE0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mallCaps/>
      <w:kern w:val="20"/>
      <w:sz w:val="24"/>
      <w:lang w:val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Textkrper"/>
    <w:next w:val="Standard"/>
    <w:semiHidden/>
    <w:pPr>
      <w:spacing w:before="240" w:after="240" w:line="240" w:lineRule="atLeast"/>
    </w:pPr>
    <w:rPr>
      <w:rFonts w:ascii="Garamond" w:hAnsi="Garamond"/>
      <w:kern w:val="18"/>
    </w:rPr>
  </w:style>
  <w:style w:type="paragraph" w:styleId="Textkrper">
    <w:name w:val="Body Text"/>
    <w:basedOn w:val="Standard"/>
    <w:semiHidden/>
    <w:pPr>
      <w:spacing w:after="120"/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vordruck_bauansuchen(1).doc</Template>
  <TotalTime>0</TotalTime>
  <Pages>2</Pages>
  <Words>182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>Stadtgemeinde Radenthein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subject/>
  <dc:creator>Stadtgemeinde Radenthein</dc:creator>
  <cp:keywords/>
  <dc:description/>
  <cp:lastModifiedBy>HUDE Gabriele (Stadtgemeinde Radenthein)</cp:lastModifiedBy>
  <cp:revision>2</cp:revision>
  <cp:lastPrinted>1997-05-12T07:31:00Z</cp:lastPrinted>
  <dcterms:created xsi:type="dcterms:W3CDTF">2024-08-09T08:25:00Z</dcterms:created>
  <dcterms:modified xsi:type="dcterms:W3CDTF">2024-08-09T08:25:00Z</dcterms:modified>
</cp:coreProperties>
</file>